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35152" w14:textId="77777777" w:rsidR="00BA2678" w:rsidRDefault="00BA2678" w:rsidP="004816A2">
      <w:pPr>
        <w:spacing w:before="100" w:beforeAutospacing="1" w:after="100" w:afterAutospacing="1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</w:pPr>
    </w:p>
    <w:p w14:paraId="49D646BE" w14:textId="77777777" w:rsidR="00E36642" w:rsidRDefault="00E36642" w:rsidP="004816A2">
      <w:pPr>
        <w:spacing w:before="100" w:beforeAutospacing="1" w:after="100" w:afterAutospacing="1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</w:pPr>
    </w:p>
    <w:p w14:paraId="489ECF0A" w14:textId="77777777" w:rsidR="00BA2678" w:rsidRPr="004C003E" w:rsidRDefault="00BA2678" w:rsidP="004816A2">
      <w:pPr>
        <w:spacing w:before="100" w:beforeAutospacing="1" w:after="100" w:afterAutospacing="1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</w:pPr>
      <w:r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ISTRUZIONI:</w:t>
      </w:r>
    </w:p>
    <w:p w14:paraId="1D68655E" w14:textId="78760D8E" w:rsidR="004C003E" w:rsidRDefault="00BA2678" w:rsidP="004816A2">
      <w:pPr>
        <w:spacing w:before="100" w:beforeAutospacing="1" w:after="100" w:afterAutospacing="1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</w:pPr>
      <w:r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Tradurre il testo (tutto) in italiano</w:t>
      </w:r>
      <w:r w:rsidR="004816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 xml:space="preserve">, </w:t>
      </w:r>
      <w:r w:rsidR="008101E5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mantenendo</w:t>
      </w:r>
      <w:r w:rsidR="004816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 xml:space="preserve"> lo stesso layout dell’originale</w:t>
      </w:r>
      <w:r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 xml:space="preserve">. Caricare la </w:t>
      </w:r>
      <w:r w:rsidR="002D0D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 xml:space="preserve">traduzione (pdf </w:t>
      </w:r>
      <w:proofErr w:type="spellStart"/>
      <w:r w:rsidR="002D0D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not</w:t>
      </w:r>
      <w:proofErr w:type="spellEnd"/>
      <w:r w:rsidR="002D0D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 xml:space="preserve"> </w:t>
      </w:r>
      <w:proofErr w:type="spellStart"/>
      <w:r w:rsidR="002D0D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accepted</w:t>
      </w:r>
      <w:proofErr w:type="spellEnd"/>
      <w:r w:rsidR="002D0D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 xml:space="preserve">!) </w:t>
      </w:r>
      <w:hyperlink r:id="rId7" w:history="1">
        <w:r w:rsidR="002D0DA2" w:rsidRPr="004C003E">
          <w:rPr>
            <w:rStyle w:val="Collegamentoipertestuale"/>
            <w:rFonts w:ascii="Arial" w:eastAsia="Times New Roman" w:hAnsi="Arial" w:cs="Arial"/>
            <w:b/>
            <w:bCs/>
            <w:spacing w:val="-2"/>
            <w:sz w:val="22"/>
            <w:szCs w:val="22"/>
            <w:highlight w:val="yellow"/>
            <w:lang w:eastAsia="it-IT"/>
          </w:rPr>
          <w:t>qui</w:t>
        </w:r>
      </w:hyperlink>
      <w:r w:rsidR="002D0D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. scadenza: martedì 10</w:t>
      </w:r>
      <w:r w:rsidR="002D0DA2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/12</w:t>
      </w:r>
      <w:r w:rsidR="002D0D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 xml:space="preserve"> ore 1</w:t>
      </w:r>
      <w:r w:rsidR="002D0DA2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7</w:t>
      </w:r>
      <w:r w:rsidR="002D0DA2"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 xml:space="preserve">:00. </w:t>
      </w:r>
    </w:p>
    <w:p w14:paraId="7E2005A6" w14:textId="17F16B95" w:rsidR="002C5CFE" w:rsidRPr="00BA2678" w:rsidRDefault="002D0DA2" w:rsidP="004816A2">
      <w:pPr>
        <w:spacing w:before="100" w:beforeAutospacing="1" w:after="100" w:afterAutospacing="1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lang w:eastAsia="it-IT"/>
        </w:rPr>
      </w:pPr>
      <w:r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N</w:t>
      </w:r>
      <w:r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on inviare e-mail per chiedere conferma di caricamento e non inviare la traduzione via e-mail. È consentito solo caricamento nella cartella</w:t>
      </w:r>
      <w:r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 xml:space="preserve"> condivisa</w:t>
      </w:r>
      <w:r w:rsidRPr="004C003E">
        <w:rPr>
          <w:rFonts w:ascii="Arial" w:eastAsia="Times New Roman" w:hAnsi="Arial" w:cs="Arial"/>
          <w:b/>
          <w:bCs/>
          <w:color w:val="FF0000"/>
          <w:spacing w:val="-2"/>
          <w:sz w:val="22"/>
          <w:szCs w:val="22"/>
          <w:highlight w:val="yellow"/>
          <w:lang w:eastAsia="it-IT"/>
        </w:rPr>
        <w:t>.</w:t>
      </w:r>
    </w:p>
    <w:p w14:paraId="2F76A2F6" w14:textId="77777777" w:rsidR="00BA2678" w:rsidRPr="000A0616" w:rsidRDefault="00BA2678" w:rsidP="002C5CFE">
      <w:pPr>
        <w:spacing w:before="100" w:beforeAutospacing="1" w:after="100" w:afterAutospacing="1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</w:pPr>
    </w:p>
    <w:p w14:paraId="36E7C932" w14:textId="6933AA7A" w:rsidR="002C5CFE" w:rsidRPr="002C5CFE" w:rsidRDefault="002C5CFE" w:rsidP="002C5CFE">
      <w:pPr>
        <w:spacing w:before="100" w:beforeAutospacing="1" w:after="100" w:afterAutospacing="1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</w:pPr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1.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Travelers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aren’t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that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different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from country to country</w:t>
      </w:r>
    </w:p>
    <w:p w14:paraId="751E61F2" w14:textId="59EC28EC" w:rsidR="002C5CFE" w:rsidRPr="002C5CFE" w:rsidRDefault="002C5CFE" w:rsidP="002C5CFE">
      <w:pP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People are far more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similar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globally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you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might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expect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them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be.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doesn’t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matter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if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travelers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are from China or Cuba or London—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want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same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authentic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experiences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Travel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expectations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and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wishes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are a “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globally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shared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phenomenon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”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 </w:t>
      </w:r>
      <w:proofErr w:type="spellStart"/>
      <w:r w:rsidR="00000000">
        <w:fldChar w:fldCharType="begin"/>
      </w:r>
      <w:r w:rsidR="00000000">
        <w:instrText>HYPERLINK "https://www.globallyspeakingradio.com/podcast/podcast-026-localizing-the-revolution-in-global-travel-the-airbnb-way" \t "_blank"</w:instrText>
      </w:r>
      <w:r w:rsidR="00000000">
        <w:fldChar w:fldCharType="separate"/>
      </w:r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Airbnb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has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said</w:t>
      </w:r>
      <w:proofErr w:type="spellEnd"/>
      <w:r w:rsidR="00000000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fldChar w:fldCharType="end"/>
      </w:r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. 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want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to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meet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people,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want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to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connect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and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want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to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explore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the world.</w:t>
      </w:r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 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also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have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similar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attitudes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about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how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used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when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traveling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For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example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tourists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do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not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expect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have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experiences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in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their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own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when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go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abroad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.</w:t>
      </w:r>
    </w:p>
    <w:p w14:paraId="29A07880" w14:textId="77777777" w:rsidR="002C5CFE" w:rsidRPr="002C5CFE" w:rsidRDefault="002C5CFE" w:rsidP="002C5CFE">
      <w:pPr>
        <w:spacing w:before="100" w:beforeAutospacing="1" w:after="100" w:afterAutospacing="1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</w:pPr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2. The world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more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multilingual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than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you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think</w:t>
      </w:r>
      <w:proofErr w:type="spellEnd"/>
    </w:p>
    <w:p w14:paraId="0C3B9C72" w14:textId="771714A6" w:rsidR="002C5CFE" w:rsidRPr="002C5CFE" w:rsidRDefault="002C5CFE" w:rsidP="002C5CFE">
      <w:pP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In large parts of the world,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many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people are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bilingual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or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trilingual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It’s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easy to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underestimate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how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many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people are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reasonably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fluent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in more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one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particularly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across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Europe and APAC. How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does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manifest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Airbnb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?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platform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now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accessible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in </w:t>
      </w:r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more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than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30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languages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and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many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hosts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can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write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their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listings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in more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one.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broadens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their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own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sales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potential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without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any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help or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additional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cost. On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other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hand,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it’s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also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easy to assume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renters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need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translations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Some are happy to do business in English.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Though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still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may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prefer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translated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content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not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having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doesn’t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necessarily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stop a sale.</w:t>
      </w:r>
    </w:p>
    <w:p w14:paraId="65ED8200" w14:textId="77777777" w:rsidR="002C5CFE" w:rsidRPr="002C5CFE" w:rsidRDefault="002C5CFE" w:rsidP="002C5CFE">
      <w:pPr>
        <w:spacing w:before="100" w:beforeAutospacing="1" w:after="100" w:afterAutospacing="1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</w:pPr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3. Users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don’t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expect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flawless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language</w:t>
      </w:r>
      <w:proofErr w:type="spellEnd"/>
    </w:p>
    <w:p w14:paraId="63A129DE" w14:textId="77777777" w:rsidR="002C5CFE" w:rsidRPr="002C5CFE" w:rsidRDefault="002C5CFE" w:rsidP="002C5CFE">
      <w:pP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Even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if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 seller lists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properties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or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excursions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in a second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the customer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doesn’t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expect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content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be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perfect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know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their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host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in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another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country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might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not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speak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their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fully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or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Airbnb’s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mission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 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about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connecting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people, and part of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that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magic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the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endearing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awkwardness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of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i/>
          <w:iCs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barrier</w:t>
      </w:r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Traveling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means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taking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yourself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little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bit out of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your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comfort zone, and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struggling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with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—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perhaps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getting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by with just a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few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words—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part of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authentic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experience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challenge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indeed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part of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fun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.</w:t>
      </w:r>
    </w:p>
    <w:p w14:paraId="38D00AC2" w14:textId="77777777" w:rsidR="002C5CFE" w:rsidRPr="002C5CFE" w:rsidRDefault="002C5CFE" w:rsidP="002C5CFE">
      <w:pPr>
        <w:spacing w:before="100" w:beforeAutospacing="1" w:after="100" w:afterAutospacing="1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</w:pPr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4. MT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may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or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may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not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be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useful</w:t>
      </w:r>
      <w:proofErr w:type="spellEnd"/>
    </w:p>
    <w:p w14:paraId="2039778A" w14:textId="40EB36D2" w:rsidR="002C5CFE" w:rsidRPr="002C5CFE" w:rsidRDefault="002C5CFE" w:rsidP="002C5CFE">
      <w:pP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The team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surmised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MT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would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be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great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for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those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who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could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not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read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local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;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obviously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helps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you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better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understand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content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right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? But one of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their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findings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was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user’s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experience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with MT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not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always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better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reading a second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with a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little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difficulty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Despite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MT—and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increasingly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 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neural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MT</w:t>
      </w:r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—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still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has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 place in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Airbnb’s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program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.</w:t>
      </w:r>
    </w:p>
    <w:p w14:paraId="57ABB269" w14:textId="77777777" w:rsidR="002C5CFE" w:rsidRPr="002C5CFE" w:rsidRDefault="002C5CFE" w:rsidP="002C5CFE">
      <w:pPr>
        <w:spacing w:before="100" w:beforeAutospacing="1" w:after="100" w:afterAutospacing="1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</w:pPr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5.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Transcreation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difficult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but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worth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it</w:t>
      </w:r>
      <w:proofErr w:type="spellEnd"/>
    </w:p>
    <w:p w14:paraId="70E858B5" w14:textId="36717DFB" w:rsidR="002C5CFE" w:rsidRPr="002C5CFE" w:rsidRDefault="002C5CFE" w:rsidP="002C5CFE">
      <w:pP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lastRenderedPageBreak/>
        <w:t>Airbnb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ran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a global marketing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campaign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 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around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idea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when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two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people from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different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cultures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connect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there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“one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less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stranger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” in the world.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It’s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 beautiful idea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that’s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central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Airbnb’s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values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: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when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people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aren’t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strangers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when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understand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each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other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there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more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tolerance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and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inclusivity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However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translating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phrase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“one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less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stranger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”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into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different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was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challenging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In English,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has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poetic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positive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feel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. In German, the word “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stranger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”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very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close to the word for “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foreigner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”;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it’s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not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“one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less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foreigner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”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wanted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say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So, to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avoid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message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getting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misconstrued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they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 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transcreated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 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instead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for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each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local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market.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This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meant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Airbnb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was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able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preserve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value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and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intent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of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their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message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worldwide</w:t>
      </w:r>
      <w:proofErr w:type="spellEnd"/>
      <w:r w:rsidRPr="002C5CFE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</w:t>
      </w:r>
    </w:p>
    <w:p w14:paraId="1CA00D8B" w14:textId="77777777" w:rsidR="002C5CFE" w:rsidRPr="002C5CFE" w:rsidRDefault="002C5CFE" w:rsidP="002C5CFE">
      <w:pPr>
        <w:spacing w:before="100" w:beforeAutospacing="1" w:after="100" w:afterAutospacing="1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</w:pPr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6. Machine learning can help with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language</w:t>
      </w:r>
      <w:proofErr w:type="spellEnd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 xml:space="preserve"> </w:t>
      </w:r>
      <w:proofErr w:type="spellStart"/>
      <w:r w:rsidRPr="002C5CFE">
        <w:rPr>
          <w:rFonts w:ascii="Arial" w:eastAsia="Times New Roman" w:hAnsi="Arial" w:cs="Arial"/>
          <w:b/>
          <w:bCs/>
          <w:color w:val="000000" w:themeColor="text1"/>
          <w:spacing w:val="-2"/>
          <w:sz w:val="22"/>
          <w:szCs w:val="22"/>
          <w:lang w:eastAsia="it-IT"/>
        </w:rPr>
        <w:t>selection</w:t>
      </w:r>
      <w:proofErr w:type="spellEnd"/>
    </w:p>
    <w:p w14:paraId="7932F768" w14:textId="10EE0C12" w:rsidR="009B21E7" w:rsidRPr="000A0616" w:rsidRDefault="002C5CFE" w:rsidP="002C5CFE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It’s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not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always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feasible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or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logical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translate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all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content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into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all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but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how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does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an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enterprise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decide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what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do?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Airbnb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has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started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use </w:t>
      </w:r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machine learning to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predict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which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bdr w:val="none" w:sz="0" w:space="0" w:color="auto" w:frame="1"/>
          <w:lang w:eastAsia="it-IT"/>
        </w:rPr>
        <w:t>languages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 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should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be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included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in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specific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listings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based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on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where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past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customers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were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from. For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instance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if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host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publishes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 listing in Notting Hill in London, and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if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most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travelers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booking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there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are from France, Portugal and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Croatia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then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the listing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should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be in French,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Portuguese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and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Croatian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And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this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can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happen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 grand scale: the data can show the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listings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all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over the world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would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most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benefit from,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say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,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being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in French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well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English. In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this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way,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chosen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will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cater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most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travelers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that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area—and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save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money by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not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translating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into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every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language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.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Gathering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and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analyzing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data in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unique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ways can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also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spur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new,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unconventional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methods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to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reach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</w:t>
      </w:r>
      <w:proofErr w:type="spellStart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>your</w:t>
      </w:r>
      <w:proofErr w:type="spellEnd"/>
      <w:r w:rsidRPr="000A0616">
        <w:rPr>
          <w:rFonts w:ascii="Arial" w:eastAsia="Times New Roman" w:hAnsi="Arial" w:cs="Arial"/>
          <w:color w:val="000000" w:themeColor="text1"/>
          <w:spacing w:val="-3"/>
          <w:sz w:val="22"/>
          <w:szCs w:val="22"/>
          <w:lang w:eastAsia="it-IT"/>
        </w:rPr>
        <w:t xml:space="preserve"> customers and bridge cultural gaps. </w:t>
      </w:r>
    </w:p>
    <w:p w14:paraId="334A46A5" w14:textId="77777777" w:rsidR="009B21E7" w:rsidRPr="000A0616" w:rsidRDefault="009B21E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384F724" w14:textId="77777777" w:rsidR="009B21E7" w:rsidRPr="000A0616" w:rsidRDefault="009B21E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F09F9B1" w14:textId="77777777" w:rsidR="009B21E7" w:rsidRPr="000A0616" w:rsidRDefault="009B21E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CBCDE6F" w14:textId="77777777" w:rsidR="00604A4B" w:rsidRPr="000A0616" w:rsidRDefault="00604A4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4AE07B7" w14:textId="77777777" w:rsidR="00604A4B" w:rsidRPr="000A0616" w:rsidRDefault="00604A4B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604A4B" w:rsidRPr="000A0616" w:rsidSect="00BE51E2">
      <w:headerReference w:type="default" r:id="rId8"/>
      <w:footerReference w:type="default" r:id="rId9"/>
      <w:type w:val="continuous"/>
      <w:pgSz w:w="11906" w:h="16838"/>
      <w:pgMar w:top="1417" w:right="1134" w:bottom="1134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51EE" w14:textId="77777777" w:rsidR="00A020E3" w:rsidRDefault="00A020E3" w:rsidP="002C5CFE">
      <w:r>
        <w:separator/>
      </w:r>
    </w:p>
  </w:endnote>
  <w:endnote w:type="continuationSeparator" w:id="0">
    <w:p w14:paraId="7954B6D7" w14:textId="77777777" w:rsidR="00A020E3" w:rsidRDefault="00A020E3" w:rsidP="002C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E991" w14:textId="14D26F3B" w:rsidR="002C5CFE" w:rsidRDefault="002C5CFE" w:rsidP="002C5CFE">
    <w:pPr>
      <w:pStyle w:val="Pidipagina"/>
      <w:jc w:val="center"/>
    </w:pPr>
    <w:r w:rsidRPr="002C5CFE">
      <w:rPr>
        <w:rFonts w:ascii="Roboto" w:hAnsi="Roboto"/>
        <w:color w:val="222222"/>
        <w:sz w:val="21"/>
        <w:szCs w:val="21"/>
        <w:shd w:val="clear" w:color="auto" w:fill="F7F7F7"/>
      </w:rPr>
      <w:t xml:space="preserve">© 2023 </w:t>
    </w:r>
    <w:proofErr w:type="spellStart"/>
    <w:r w:rsidRPr="002C5CFE">
      <w:rPr>
        <w:rFonts w:ascii="Roboto" w:hAnsi="Roboto"/>
        <w:color w:val="222222"/>
        <w:sz w:val="21"/>
        <w:szCs w:val="21"/>
        <w:shd w:val="clear" w:color="auto" w:fill="F7F7F7"/>
      </w:rPr>
      <w:t>Airbnb</w:t>
    </w:r>
    <w:proofErr w:type="spellEnd"/>
    <w:r w:rsidRPr="002C5CFE">
      <w:rPr>
        <w:rFonts w:ascii="Roboto" w:hAnsi="Roboto"/>
        <w:color w:val="222222"/>
        <w:sz w:val="21"/>
        <w:szCs w:val="21"/>
        <w:shd w:val="clear" w:color="auto" w:fill="F7F7F7"/>
      </w:rPr>
      <w:t>, Inc.</w:t>
    </w:r>
  </w:p>
  <w:p w14:paraId="0F82E682" w14:textId="77777777" w:rsidR="002C5CFE" w:rsidRDefault="002C5C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10119" w14:textId="77777777" w:rsidR="00A020E3" w:rsidRDefault="00A020E3" w:rsidP="002C5CFE">
      <w:r>
        <w:separator/>
      </w:r>
    </w:p>
  </w:footnote>
  <w:footnote w:type="continuationSeparator" w:id="0">
    <w:p w14:paraId="127F3392" w14:textId="77777777" w:rsidR="00A020E3" w:rsidRDefault="00A020E3" w:rsidP="002C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C0ADE" w14:textId="3B858320" w:rsidR="002C5CFE" w:rsidRDefault="002C5CFE" w:rsidP="002C5CFE">
    <w:pPr>
      <w:pStyle w:val="Intestazione"/>
      <w:jc w:val="center"/>
    </w:pPr>
  </w:p>
  <w:p w14:paraId="1AE573C2" w14:textId="0C043E57" w:rsidR="002C5CFE" w:rsidRDefault="002C5CFE" w:rsidP="002C5CFE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5F66D1" wp14:editId="649CAA07">
          <wp:simplePos x="0" y="0"/>
          <wp:positionH relativeFrom="margin">
            <wp:posOffset>2969260</wp:posOffset>
          </wp:positionH>
          <wp:positionV relativeFrom="margin">
            <wp:posOffset>-1103630</wp:posOffset>
          </wp:positionV>
          <wp:extent cx="469900" cy="513080"/>
          <wp:effectExtent l="0" t="0" r="0" b="0"/>
          <wp:wrapSquare wrapText="bothSides"/>
          <wp:docPr id="1767061121" name="Immagine 1" descr="Airbnb 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irbnb Ne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9B814C" w14:textId="77777777" w:rsidR="002C5CFE" w:rsidRDefault="002C5CFE" w:rsidP="002C5CFE">
    <w:pPr>
      <w:pStyle w:val="Intestazione"/>
      <w:jc w:val="center"/>
    </w:pPr>
  </w:p>
  <w:p w14:paraId="5316B013" w14:textId="77777777" w:rsidR="002C5CFE" w:rsidRDefault="002C5CFE" w:rsidP="002C5CFE">
    <w:pPr>
      <w:pStyle w:val="Intestazione"/>
      <w:jc w:val="center"/>
    </w:pPr>
  </w:p>
  <w:p w14:paraId="133C8B5A" w14:textId="77777777" w:rsidR="002C5CFE" w:rsidRDefault="002C5CFE" w:rsidP="002C5CFE">
    <w:pPr>
      <w:pStyle w:val="Intestazione"/>
      <w:jc w:val="center"/>
    </w:pPr>
  </w:p>
  <w:p w14:paraId="2FC28BFA" w14:textId="46B8544A" w:rsidR="002C5CFE" w:rsidRDefault="002C5CFE" w:rsidP="002C5CFE">
    <w:pPr>
      <w:pStyle w:val="Intestazione"/>
      <w:jc w:val="center"/>
      <w:rPr>
        <w:rFonts w:ascii="Arial" w:hAnsi="Arial" w:cs="Arial"/>
        <w:sz w:val="20"/>
        <w:szCs w:val="20"/>
      </w:rPr>
    </w:pPr>
    <w:r w:rsidRPr="002C5CFE">
      <w:rPr>
        <w:rFonts w:ascii="Arial" w:hAnsi="Arial" w:cs="Arial"/>
        <w:sz w:val="20"/>
        <w:szCs w:val="20"/>
      </w:rPr>
      <w:t xml:space="preserve">company </w:t>
    </w:r>
    <w:proofErr w:type="spellStart"/>
    <w:r w:rsidRPr="002C5CFE">
      <w:rPr>
        <w:rFonts w:ascii="Arial" w:hAnsi="Arial" w:cs="Arial"/>
        <w:sz w:val="20"/>
        <w:szCs w:val="20"/>
      </w:rPr>
      <w:t>presentation</w:t>
    </w:r>
    <w:proofErr w:type="spellEnd"/>
    <w:r w:rsidRPr="002C5CFE">
      <w:rPr>
        <w:rFonts w:ascii="Arial" w:hAnsi="Arial" w:cs="Arial"/>
        <w:sz w:val="20"/>
        <w:szCs w:val="20"/>
      </w:rPr>
      <w:t xml:space="preserve"> - new te</w:t>
    </w:r>
    <w:r w:rsidRPr="002C5CFE">
      <w:rPr>
        <w:rFonts w:ascii="Arial" w:hAnsi="Arial" w:cs="Arial"/>
        <w:sz w:val="20"/>
        <w:szCs w:val="20"/>
      </w:rPr>
      <w:fldChar w:fldCharType="begin"/>
    </w:r>
    <w:r w:rsidRPr="002C5CFE">
      <w:rPr>
        <w:rFonts w:ascii="Arial" w:hAnsi="Arial" w:cs="Arial"/>
        <w:sz w:val="20"/>
        <w:szCs w:val="20"/>
      </w:rPr>
      <w:instrText xml:space="preserve"> INCLUDEPICTURE "/Users/francescaraffidesktop/Library/Group Containers/UBF8T346G9.ms/WebArchiveCopyPasteTempFiles/com.microsoft.Word/airbnb_vertical_lockup_web.png?fit=451%2C493" \* MERGEFORMATINET </w:instrText>
    </w:r>
    <w:r w:rsidR="00000000">
      <w:rPr>
        <w:rFonts w:ascii="Arial" w:hAnsi="Arial" w:cs="Arial"/>
        <w:sz w:val="20"/>
        <w:szCs w:val="20"/>
      </w:rPr>
      <w:fldChar w:fldCharType="separate"/>
    </w:r>
    <w:r w:rsidRPr="002C5CFE">
      <w:rPr>
        <w:rFonts w:ascii="Arial" w:hAnsi="Arial" w:cs="Arial"/>
        <w:sz w:val="20"/>
        <w:szCs w:val="20"/>
      </w:rPr>
      <w:fldChar w:fldCharType="end"/>
    </w:r>
    <w:r w:rsidRPr="002C5CFE">
      <w:rPr>
        <w:rFonts w:ascii="Arial" w:hAnsi="Arial" w:cs="Arial"/>
        <w:sz w:val="20"/>
        <w:szCs w:val="20"/>
      </w:rPr>
      <w:t xml:space="preserve">am </w:t>
    </w:r>
    <w:proofErr w:type="spellStart"/>
    <w:r w:rsidRPr="002C5CFE">
      <w:rPr>
        <w:rFonts w:ascii="Arial" w:hAnsi="Arial" w:cs="Arial"/>
        <w:sz w:val="20"/>
        <w:szCs w:val="20"/>
      </w:rPr>
      <w:t>members</w:t>
    </w:r>
    <w:proofErr w:type="spellEnd"/>
  </w:p>
  <w:p w14:paraId="4EDD8F43" w14:textId="58A530A0" w:rsidR="002C5CFE" w:rsidRPr="002C5CFE" w:rsidRDefault="002C5CFE" w:rsidP="002C5CFE">
    <w:pPr>
      <w:pStyle w:val="Intestazione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LOCALIZATION SERVICES</w:t>
    </w:r>
  </w:p>
  <w:p w14:paraId="1E473A72" w14:textId="20638253" w:rsidR="002C5CFE" w:rsidRDefault="002C5C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7B1A"/>
    <w:multiLevelType w:val="hybridMultilevel"/>
    <w:tmpl w:val="B1B27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15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/>
  <w:attachedTemplate r:id="rId1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FE"/>
    <w:rsid w:val="00082EA9"/>
    <w:rsid w:val="000A0616"/>
    <w:rsid w:val="001D4DD8"/>
    <w:rsid w:val="00226883"/>
    <w:rsid w:val="00250F28"/>
    <w:rsid w:val="002C5CFE"/>
    <w:rsid w:val="002D0DA2"/>
    <w:rsid w:val="004816A2"/>
    <w:rsid w:val="00490AFC"/>
    <w:rsid w:val="004C003E"/>
    <w:rsid w:val="00604A4B"/>
    <w:rsid w:val="008101E5"/>
    <w:rsid w:val="008551B1"/>
    <w:rsid w:val="00864E98"/>
    <w:rsid w:val="008D5785"/>
    <w:rsid w:val="009B21E7"/>
    <w:rsid w:val="00A020E3"/>
    <w:rsid w:val="00BA2678"/>
    <w:rsid w:val="00BE51E2"/>
    <w:rsid w:val="00C06635"/>
    <w:rsid w:val="00C24406"/>
    <w:rsid w:val="00C32D44"/>
    <w:rsid w:val="00DF399D"/>
    <w:rsid w:val="00E36642"/>
    <w:rsid w:val="00F81FAA"/>
    <w:rsid w:val="00F9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045E72"/>
  <w15:chartTrackingRefBased/>
  <w15:docId w15:val="{BBBE970B-684B-F143-AA7A-5497BFE5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2C5C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4A4B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2C5CF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apple-converted-space">
    <w:name w:val="apple-converted-space"/>
    <w:basedOn w:val="Carpredefinitoparagrafo"/>
    <w:rsid w:val="002C5CFE"/>
  </w:style>
  <w:style w:type="character" w:styleId="Collegamentoipertestuale">
    <w:name w:val="Hyperlink"/>
    <w:basedOn w:val="Carpredefinitoparagrafo"/>
    <w:uiPriority w:val="99"/>
    <w:unhideWhenUsed/>
    <w:rsid w:val="002C5CFE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2C5CF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C5C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5CFE"/>
  </w:style>
  <w:style w:type="paragraph" w:styleId="Pidipagina">
    <w:name w:val="footer"/>
    <w:basedOn w:val="Normale"/>
    <w:link w:val="PidipaginaCarattere"/>
    <w:uiPriority w:val="99"/>
    <w:unhideWhenUsed/>
    <w:rsid w:val="002C5C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5CFE"/>
  </w:style>
  <w:style w:type="character" w:styleId="Menzionenonrisolta">
    <w:name w:val="Unresolved Mention"/>
    <w:basedOn w:val="Carpredefinitoparagrafo"/>
    <w:uiPriority w:val="99"/>
    <w:semiHidden/>
    <w:unhideWhenUsed/>
    <w:rsid w:val="00BA2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g85r9gDJ9ehCZXypYl5Ap3VyvSZzJFH5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rancescaraffidesktop/Library/Group%20Containers/UBF8T346G9.Office/User%20Content.localized/Templates.localized/Normal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12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f.raffi@unimc.it</cp:lastModifiedBy>
  <cp:revision>17</cp:revision>
  <dcterms:created xsi:type="dcterms:W3CDTF">2023-10-04T17:59:00Z</dcterms:created>
  <dcterms:modified xsi:type="dcterms:W3CDTF">2023-10-06T08:20:00Z</dcterms:modified>
</cp:coreProperties>
</file>